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5AA39" w14:textId="58EEA676" w:rsidR="00434956" w:rsidRDefault="00966A8E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Analândia, </w:t>
      </w:r>
      <w:r w:rsidR="00624E83">
        <w:rPr>
          <w:rFonts w:ascii="Century Gothic" w:hAnsi="Century Gothic"/>
          <w:sz w:val="24"/>
          <w:szCs w:val="24"/>
        </w:rPr>
        <w:t>0</w:t>
      </w:r>
      <w:r w:rsidR="001847AC">
        <w:rPr>
          <w:rFonts w:ascii="Century Gothic" w:hAnsi="Century Gothic"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de </w:t>
      </w:r>
      <w:r w:rsidR="004F7223">
        <w:rPr>
          <w:rFonts w:ascii="Century Gothic" w:hAnsi="Century Gothic"/>
          <w:sz w:val="24"/>
          <w:szCs w:val="24"/>
        </w:rPr>
        <w:t>Agosto</w:t>
      </w:r>
      <w:r>
        <w:rPr>
          <w:rFonts w:ascii="Century Gothic" w:hAnsi="Century Gothic"/>
          <w:sz w:val="24"/>
          <w:szCs w:val="24"/>
        </w:rPr>
        <w:t xml:space="preserve"> de 202</w:t>
      </w:r>
      <w:r w:rsidR="001847AC">
        <w:rPr>
          <w:rFonts w:ascii="Century Gothic" w:hAnsi="Century Gothic"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>.</w:t>
      </w:r>
    </w:p>
    <w:p w14:paraId="567FF47E" w14:textId="77777777" w:rsidR="00434956" w:rsidRDefault="00966A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A Secretaria Municipal de Educação torna público a Lista de Espera por vaga na Creche Escola do Município de Analândia S/P.</w:t>
      </w:r>
    </w:p>
    <w:p w14:paraId="05D370ED" w14:textId="77777777" w:rsidR="00434956" w:rsidRDefault="00434956">
      <w:pPr>
        <w:pStyle w:val="PargrafodaLista"/>
        <w:spacing w:after="0" w:line="36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14:paraId="1B9FDDD6" w14:textId="77777777" w:rsidR="00434956" w:rsidRDefault="00966A8E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LISTA DE ESPERA PARA OBTENÇÃO DE VAGA NA CRECHE ESCOLA</w:t>
      </w:r>
    </w:p>
    <w:p w14:paraId="5F0E14E3" w14:textId="5FAD7DC3" w:rsidR="00434956" w:rsidRDefault="00966A8E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Eliana Aparecida Peixe Gregoracci</w:t>
      </w:r>
      <w:r>
        <w:rPr>
          <w:rFonts w:ascii="Times New Roman" w:hAnsi="Times New Roman"/>
          <w:b/>
          <w:sz w:val="24"/>
          <w:szCs w:val="24"/>
        </w:rPr>
        <w:t xml:space="preserve"> - Ano Letivo 202</w:t>
      </w:r>
      <w:r w:rsidR="001847A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24E8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º Semestre</w:t>
      </w:r>
    </w:p>
    <w:p w14:paraId="3A442082" w14:textId="77777777" w:rsidR="00434956" w:rsidRDefault="00434956">
      <w:pPr>
        <w:pStyle w:val="PargrafodaLista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29FDF1C" w14:textId="329E02A5" w:rsidR="00434956" w:rsidRDefault="00966A8E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BERÇÁRIO I - CORTE ETÁRIO DE 01/04/202</w:t>
      </w:r>
      <w:r w:rsidR="001847A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À 31/03/202</w:t>
      </w:r>
      <w:r w:rsidR="001847AC">
        <w:rPr>
          <w:rFonts w:ascii="Times New Roman" w:hAnsi="Times New Roman"/>
          <w:b/>
          <w:sz w:val="24"/>
          <w:szCs w:val="24"/>
        </w:rPr>
        <w:t>6</w:t>
      </w:r>
    </w:p>
    <w:tbl>
      <w:tblPr>
        <w:tblStyle w:val="Tabelacomgrade"/>
        <w:tblW w:w="10485" w:type="dxa"/>
        <w:tblLayout w:type="fixed"/>
        <w:tblLook w:val="04A0" w:firstRow="1" w:lastRow="0" w:firstColumn="1" w:lastColumn="0" w:noHBand="0" w:noVBand="1"/>
      </w:tblPr>
      <w:tblGrid>
        <w:gridCol w:w="1404"/>
        <w:gridCol w:w="4261"/>
        <w:gridCol w:w="1985"/>
        <w:gridCol w:w="2835"/>
      </w:tblGrid>
      <w:tr w:rsidR="00434956" w14:paraId="28EDBE28" w14:textId="77777777" w:rsidTr="00624E83">
        <w:tc>
          <w:tcPr>
            <w:tcW w:w="1404" w:type="dxa"/>
          </w:tcPr>
          <w:p w14:paraId="2A3F24BE" w14:textId="77777777" w:rsidR="00434956" w:rsidRDefault="00966A8E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4261" w:type="dxa"/>
          </w:tcPr>
          <w:p w14:paraId="53715242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CRIANÇA</w:t>
            </w:r>
          </w:p>
        </w:tc>
        <w:tc>
          <w:tcPr>
            <w:tcW w:w="1985" w:type="dxa"/>
          </w:tcPr>
          <w:p w14:paraId="3D6D8186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DE NASCIMENTO</w:t>
            </w:r>
          </w:p>
        </w:tc>
        <w:tc>
          <w:tcPr>
            <w:tcW w:w="2835" w:type="dxa"/>
          </w:tcPr>
          <w:p w14:paraId="2D0EB976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RESPONSÁVEL</w:t>
            </w:r>
          </w:p>
        </w:tc>
      </w:tr>
      <w:tr w:rsidR="00434956" w14:paraId="71311302" w14:textId="77777777" w:rsidTr="00624E83">
        <w:trPr>
          <w:trHeight w:val="436"/>
        </w:trPr>
        <w:tc>
          <w:tcPr>
            <w:tcW w:w="1404" w:type="dxa"/>
            <w:vAlign w:val="center"/>
          </w:tcPr>
          <w:p w14:paraId="43A4D9A6" w14:textId="6AB52916" w:rsidR="00434956" w:rsidRDefault="00434956" w:rsidP="00624E83">
            <w:pPr>
              <w:pStyle w:val="PargrafodaLista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63E9C55" w14:textId="780ECC01" w:rsidR="00434956" w:rsidRDefault="00434956" w:rsidP="00624E83">
            <w:pPr>
              <w:pStyle w:val="PargrafodaLista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00395A" w14:textId="788A98A4" w:rsidR="00434956" w:rsidRDefault="00434956" w:rsidP="00624E83">
            <w:pPr>
              <w:pStyle w:val="PargrafodaLista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A50EAE" w14:textId="6676D9B3" w:rsidR="00434956" w:rsidRPr="006344C6" w:rsidRDefault="00434956" w:rsidP="00624E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B2D9938" w14:textId="77777777" w:rsidR="00434956" w:rsidRDefault="00434956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F5BC241" w14:textId="7C28BF35" w:rsidR="00434956" w:rsidRDefault="00966A8E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BERÇÁRIO II - CORTE ETÁRIO DE 01/04/202</w:t>
      </w:r>
      <w:r w:rsidR="001847AC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À 31/03/202</w:t>
      </w:r>
      <w:r w:rsidR="001847AC">
        <w:rPr>
          <w:rFonts w:ascii="Times New Roman" w:hAnsi="Times New Roman"/>
          <w:b/>
          <w:sz w:val="24"/>
          <w:szCs w:val="24"/>
        </w:rPr>
        <w:t>5</w:t>
      </w:r>
    </w:p>
    <w:tbl>
      <w:tblPr>
        <w:tblStyle w:val="Tabelacomgrade"/>
        <w:tblW w:w="10485" w:type="dxa"/>
        <w:tblLayout w:type="fixed"/>
        <w:tblLook w:val="04A0" w:firstRow="1" w:lastRow="0" w:firstColumn="1" w:lastColumn="0" w:noHBand="0" w:noVBand="1"/>
      </w:tblPr>
      <w:tblGrid>
        <w:gridCol w:w="1404"/>
        <w:gridCol w:w="3411"/>
        <w:gridCol w:w="2188"/>
        <w:gridCol w:w="3482"/>
      </w:tblGrid>
      <w:tr w:rsidR="00434956" w14:paraId="131FEAAA" w14:textId="77777777" w:rsidTr="006344C6">
        <w:tc>
          <w:tcPr>
            <w:tcW w:w="1404" w:type="dxa"/>
          </w:tcPr>
          <w:p w14:paraId="4E37E0F9" w14:textId="77777777" w:rsidR="00434956" w:rsidRDefault="00966A8E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3411" w:type="dxa"/>
          </w:tcPr>
          <w:p w14:paraId="50BE947C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CRIANÇA</w:t>
            </w:r>
          </w:p>
        </w:tc>
        <w:tc>
          <w:tcPr>
            <w:tcW w:w="2188" w:type="dxa"/>
          </w:tcPr>
          <w:p w14:paraId="3A5345B2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DE NASCIMENTO</w:t>
            </w:r>
          </w:p>
        </w:tc>
        <w:tc>
          <w:tcPr>
            <w:tcW w:w="3482" w:type="dxa"/>
          </w:tcPr>
          <w:p w14:paraId="27A57FAD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RESPONSÁVEL</w:t>
            </w:r>
          </w:p>
        </w:tc>
      </w:tr>
      <w:tr w:rsidR="00434956" w14:paraId="3455F2BA" w14:textId="77777777" w:rsidTr="006344C6">
        <w:tc>
          <w:tcPr>
            <w:tcW w:w="1404" w:type="dxa"/>
          </w:tcPr>
          <w:p w14:paraId="4A7A34EE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</w:tcPr>
          <w:p w14:paraId="4D4D58A4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2B4E5EAD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7892D72E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EDB4DD2" w14:textId="77777777" w:rsidR="00434956" w:rsidRDefault="00434956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E453F49" w14:textId="27CBB737" w:rsidR="00434956" w:rsidRDefault="00966A8E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MATERNAL I - CORTE ETÁRIO DE 01/04/202</w:t>
      </w:r>
      <w:r w:rsidR="001847A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À 31/03/202</w:t>
      </w:r>
      <w:r w:rsidR="001847AC">
        <w:rPr>
          <w:rFonts w:ascii="Times New Roman" w:hAnsi="Times New Roman"/>
          <w:b/>
          <w:sz w:val="24"/>
          <w:szCs w:val="24"/>
        </w:rPr>
        <w:t>4</w:t>
      </w:r>
    </w:p>
    <w:tbl>
      <w:tblPr>
        <w:tblStyle w:val="Tabelacomgrade"/>
        <w:tblW w:w="10485" w:type="dxa"/>
        <w:tblLayout w:type="fixed"/>
        <w:tblLook w:val="04A0" w:firstRow="1" w:lastRow="0" w:firstColumn="1" w:lastColumn="0" w:noHBand="0" w:noVBand="1"/>
      </w:tblPr>
      <w:tblGrid>
        <w:gridCol w:w="1404"/>
        <w:gridCol w:w="3836"/>
        <w:gridCol w:w="2126"/>
        <w:gridCol w:w="3119"/>
      </w:tblGrid>
      <w:tr w:rsidR="00434956" w14:paraId="68FF7356" w14:textId="77777777" w:rsidTr="00051E23">
        <w:tc>
          <w:tcPr>
            <w:tcW w:w="1404" w:type="dxa"/>
          </w:tcPr>
          <w:p w14:paraId="4199D718" w14:textId="77777777" w:rsidR="00434956" w:rsidRDefault="00966A8E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3836" w:type="dxa"/>
          </w:tcPr>
          <w:p w14:paraId="45DD8C0F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CRIANÇA</w:t>
            </w:r>
          </w:p>
        </w:tc>
        <w:tc>
          <w:tcPr>
            <w:tcW w:w="2126" w:type="dxa"/>
          </w:tcPr>
          <w:p w14:paraId="5F52FB35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DE NASCIMENTO</w:t>
            </w:r>
          </w:p>
        </w:tc>
        <w:tc>
          <w:tcPr>
            <w:tcW w:w="3119" w:type="dxa"/>
          </w:tcPr>
          <w:p w14:paraId="0D7BFF57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RESPONSÁVEL</w:t>
            </w:r>
          </w:p>
        </w:tc>
      </w:tr>
      <w:tr w:rsidR="00434956" w14:paraId="6E467F66" w14:textId="77777777" w:rsidTr="00051E23">
        <w:tc>
          <w:tcPr>
            <w:tcW w:w="1404" w:type="dxa"/>
          </w:tcPr>
          <w:p w14:paraId="2AF89611" w14:textId="3D736052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3836" w:type="dxa"/>
          </w:tcPr>
          <w:p w14:paraId="1DA1CC44" w14:textId="6AEA7ADF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Ana Clara F. da S. Barros</w:t>
            </w:r>
          </w:p>
        </w:tc>
        <w:tc>
          <w:tcPr>
            <w:tcW w:w="2126" w:type="dxa"/>
          </w:tcPr>
          <w:p w14:paraId="6326081F" w14:textId="3720C6A6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26/06/23</w:t>
            </w:r>
          </w:p>
        </w:tc>
        <w:tc>
          <w:tcPr>
            <w:tcW w:w="3119" w:type="dxa"/>
          </w:tcPr>
          <w:p w14:paraId="451268AD" w14:textId="1BA96952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Ana Carolina</w:t>
            </w:r>
          </w:p>
        </w:tc>
      </w:tr>
    </w:tbl>
    <w:p w14:paraId="1ECE86AA" w14:textId="77777777" w:rsidR="00434956" w:rsidRDefault="00434956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410EB57" w14:textId="1CE059B1" w:rsidR="00434956" w:rsidRDefault="00966A8E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MATERNAL II - CORTE ETÁRIO DE 01/04/202</w:t>
      </w:r>
      <w:r w:rsidR="001847A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À 31/03/202</w:t>
      </w:r>
      <w:r w:rsidR="001847AC">
        <w:rPr>
          <w:rFonts w:ascii="Times New Roman" w:hAnsi="Times New Roman"/>
          <w:b/>
          <w:sz w:val="24"/>
          <w:szCs w:val="24"/>
        </w:rPr>
        <w:t>3</w:t>
      </w:r>
    </w:p>
    <w:tbl>
      <w:tblPr>
        <w:tblStyle w:val="Tabelacomgrade"/>
        <w:tblW w:w="10485" w:type="dxa"/>
        <w:tblLayout w:type="fixed"/>
        <w:tblLook w:val="04A0" w:firstRow="1" w:lastRow="0" w:firstColumn="1" w:lastColumn="0" w:noHBand="0" w:noVBand="1"/>
      </w:tblPr>
      <w:tblGrid>
        <w:gridCol w:w="1404"/>
        <w:gridCol w:w="3553"/>
        <w:gridCol w:w="2046"/>
        <w:gridCol w:w="3482"/>
      </w:tblGrid>
      <w:tr w:rsidR="00434956" w14:paraId="41ED7CA4" w14:textId="77777777" w:rsidTr="00051E23">
        <w:tc>
          <w:tcPr>
            <w:tcW w:w="1404" w:type="dxa"/>
          </w:tcPr>
          <w:p w14:paraId="482162AA" w14:textId="77777777" w:rsidR="00434956" w:rsidRDefault="00966A8E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3553" w:type="dxa"/>
          </w:tcPr>
          <w:p w14:paraId="43D2E98D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CRIANÇA</w:t>
            </w:r>
          </w:p>
        </w:tc>
        <w:tc>
          <w:tcPr>
            <w:tcW w:w="2046" w:type="dxa"/>
          </w:tcPr>
          <w:p w14:paraId="0D569F3E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DE NASCIMENTO</w:t>
            </w:r>
          </w:p>
        </w:tc>
        <w:tc>
          <w:tcPr>
            <w:tcW w:w="3482" w:type="dxa"/>
          </w:tcPr>
          <w:p w14:paraId="4F27B8E8" w14:textId="77777777" w:rsidR="00434956" w:rsidRDefault="00966A8E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RESPONSÁVEL</w:t>
            </w:r>
          </w:p>
        </w:tc>
      </w:tr>
      <w:tr w:rsidR="00434956" w14:paraId="0BC3D091" w14:textId="77777777" w:rsidTr="00051E23">
        <w:tc>
          <w:tcPr>
            <w:tcW w:w="1404" w:type="dxa"/>
          </w:tcPr>
          <w:p w14:paraId="4ED369AE" w14:textId="7F5F3E1A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3553" w:type="dxa"/>
          </w:tcPr>
          <w:p w14:paraId="1F8A2AB4" w14:textId="5BB89E6D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Maria Nicole da Silva</w:t>
            </w:r>
          </w:p>
        </w:tc>
        <w:tc>
          <w:tcPr>
            <w:tcW w:w="2046" w:type="dxa"/>
          </w:tcPr>
          <w:p w14:paraId="129503D9" w14:textId="22D5E96D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22/07/22</w:t>
            </w:r>
          </w:p>
        </w:tc>
        <w:tc>
          <w:tcPr>
            <w:tcW w:w="3482" w:type="dxa"/>
          </w:tcPr>
          <w:p w14:paraId="79C1681B" w14:textId="7A2E8A26" w:rsidR="00434956" w:rsidRDefault="001847AC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Maria Girlaine</w:t>
            </w:r>
          </w:p>
        </w:tc>
      </w:tr>
      <w:tr w:rsidR="00434956" w14:paraId="72A44174" w14:textId="77777777" w:rsidTr="00051E23">
        <w:tc>
          <w:tcPr>
            <w:tcW w:w="1404" w:type="dxa"/>
          </w:tcPr>
          <w:p w14:paraId="72250EC8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14:paraId="12B51322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47ABB839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21C73761" w14:textId="77777777" w:rsidR="00434956" w:rsidRDefault="00434956">
            <w:pPr>
              <w:pStyle w:val="PargrafodaLista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26FE858" w14:textId="77777777" w:rsidR="00434956" w:rsidRDefault="00434956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A312C58" w14:textId="77777777" w:rsidR="00434956" w:rsidRDefault="00966A8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Apenas as iniciais das crianças são exibidas;</w:t>
      </w:r>
    </w:p>
    <w:p w14:paraId="0B7F048A" w14:textId="6BA9225C" w:rsidR="00434956" w:rsidRDefault="00966A8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lista de espera é valida para o </w:t>
      </w:r>
      <w:r w:rsidR="001847AC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ºsemestre do ano letivo de 202</w:t>
      </w:r>
      <w:r w:rsidR="001847AC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2DDCA12" w14:textId="77777777" w:rsidR="00434956" w:rsidRDefault="00966A8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chamada das crianças para matrícula será realizada pelos gestores da creche escola;</w:t>
      </w:r>
    </w:p>
    <w:p w14:paraId="319DE743" w14:textId="77777777" w:rsidR="00434956" w:rsidRDefault="00966A8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atualização da Lista de Espera, ocorrerá quando houver alteração.</w:t>
      </w:r>
    </w:p>
    <w:p w14:paraId="3710086C" w14:textId="77777777" w:rsidR="00434956" w:rsidRDefault="004349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D1FE83A" w14:textId="77777777" w:rsidR="00434956" w:rsidRDefault="00966A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KELLY REGINA DOS SANTOS SOARES JÚLIO</w:t>
      </w:r>
    </w:p>
    <w:p w14:paraId="4C1D06D6" w14:textId="77777777" w:rsidR="00434956" w:rsidRDefault="00966A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Secretária Municipal de Educação</w:t>
      </w:r>
    </w:p>
    <w:p w14:paraId="109C0CB2" w14:textId="7DE4FB02" w:rsidR="00434956" w:rsidRDefault="004349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47E7BC7" w14:textId="77777777" w:rsidR="0002515C" w:rsidRDefault="000251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02515C" w:rsidSect="006344C6">
      <w:headerReference w:type="default" r:id="rId7"/>
      <w:footerReference w:type="default" r:id="rId8"/>
      <w:pgSz w:w="11906" w:h="16838"/>
      <w:pgMar w:top="720" w:right="720" w:bottom="720" w:left="720" w:header="284" w:footer="1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4E597" w14:textId="77777777" w:rsidR="009F1A5F" w:rsidRDefault="009F1A5F">
      <w:pPr>
        <w:spacing w:line="240" w:lineRule="auto"/>
      </w:pPr>
      <w:r>
        <w:separator/>
      </w:r>
    </w:p>
  </w:endnote>
  <w:endnote w:type="continuationSeparator" w:id="0">
    <w:p w14:paraId="6173F87E" w14:textId="77777777" w:rsidR="009F1A5F" w:rsidRDefault="009F1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22F1C" w14:textId="77777777" w:rsidR="00434956" w:rsidRDefault="00966A8E">
    <w:pPr>
      <w:pBdr>
        <w:top w:val="single" w:sz="4" w:space="1" w:color="0000CC"/>
        <w:bottom w:val="single" w:sz="4" w:space="1" w:color="0000CC"/>
      </w:pBdr>
      <w:spacing w:after="0" w:line="240" w:lineRule="auto"/>
      <w:jc w:val="center"/>
      <w:rPr>
        <w:color w:val="0000CC"/>
        <w:sz w:val="20"/>
        <w:szCs w:val="20"/>
      </w:rPr>
    </w:pPr>
    <w:r>
      <w:rPr>
        <w:color w:val="0000CC"/>
        <w:sz w:val="20"/>
        <w:szCs w:val="20"/>
      </w:rPr>
      <w:t>RUA 4 Nº 732A  – CENTRO – ANALÂNDIA – SP. - CEP.: 13550-000 – TEL.: (19)3566-1168</w:t>
    </w:r>
  </w:p>
  <w:p w14:paraId="07A634AB" w14:textId="77777777" w:rsidR="00434956" w:rsidRDefault="00966A8E">
    <w:pPr>
      <w:pBdr>
        <w:top w:val="single" w:sz="4" w:space="1" w:color="0000CC"/>
        <w:bottom w:val="single" w:sz="4" w:space="1" w:color="0000CC"/>
      </w:pBdr>
      <w:spacing w:after="0" w:line="240" w:lineRule="auto"/>
      <w:jc w:val="center"/>
      <w:rPr>
        <w:color w:val="0000CC"/>
        <w:sz w:val="20"/>
        <w:szCs w:val="20"/>
        <w:lang w:val="en-US"/>
      </w:rPr>
    </w:pPr>
    <w:r>
      <w:rPr>
        <w:color w:val="0000CC"/>
        <w:sz w:val="20"/>
        <w:szCs w:val="20"/>
        <w:lang w:val="en-US"/>
      </w:rPr>
      <w:t>Email. educacao@analandia.sp.gov.br</w:t>
    </w:r>
  </w:p>
  <w:p w14:paraId="0E3F4264" w14:textId="77777777" w:rsidR="00434956" w:rsidRDefault="00434956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E5D55" w14:textId="77777777" w:rsidR="009F1A5F" w:rsidRDefault="009F1A5F">
      <w:pPr>
        <w:spacing w:after="0"/>
      </w:pPr>
      <w:r>
        <w:separator/>
      </w:r>
    </w:p>
  </w:footnote>
  <w:footnote w:type="continuationSeparator" w:id="0">
    <w:p w14:paraId="01CF0BD8" w14:textId="77777777" w:rsidR="009F1A5F" w:rsidRDefault="009F1A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759FE" w14:textId="77777777" w:rsidR="00434956" w:rsidRDefault="00966A8E">
    <w:pPr>
      <w:pBdr>
        <w:top w:val="single" w:sz="4" w:space="1" w:color="0000CC"/>
        <w:bottom w:val="single" w:sz="4" w:space="1" w:color="0000CC"/>
      </w:pBdr>
      <w:spacing w:after="120" w:line="240" w:lineRule="auto"/>
      <w:jc w:val="center"/>
      <w:rPr>
        <w:rFonts w:ascii="Times New Roman" w:hAnsi="Times New Roman"/>
        <w:b/>
        <w:color w:val="0000CC"/>
        <w:sz w:val="20"/>
        <w:szCs w:val="20"/>
      </w:rPr>
    </w:pPr>
    <w:r>
      <w:rPr>
        <w:rFonts w:ascii="Times New Roman" w:hAnsi="Times New Roman"/>
        <w:b/>
        <w:noProof/>
        <w:color w:val="0000CC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5AE0F6C9" wp14:editId="036866BF">
          <wp:simplePos x="0" y="0"/>
          <wp:positionH relativeFrom="margin">
            <wp:posOffset>5262880</wp:posOffset>
          </wp:positionH>
          <wp:positionV relativeFrom="margin">
            <wp:posOffset>-1009015</wp:posOffset>
          </wp:positionV>
          <wp:extent cx="914400" cy="937895"/>
          <wp:effectExtent l="0" t="0" r="0" b="14605"/>
          <wp:wrapSquare wrapText="bothSides"/>
          <wp:docPr id="35" name="Imagem 35" descr="C:\Users\USER\Desktop\KELLY\Imagem1.pngImag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m 35" descr="C:\Users\USER\Desktop\KELLY\Imagem1.pngImagem1"/>
                  <pic:cNvPicPr>
                    <a:picLocks noChangeAspect="1"/>
                  </pic:cNvPicPr>
                </pic:nvPicPr>
                <pic:blipFill>
                  <a:blip r:embed="rId1"/>
                  <a:srcRect l="1523" r="1523"/>
                  <a:stretch>
                    <a:fillRect/>
                  </a:stretch>
                </pic:blipFill>
                <pic:spPr>
                  <a:xfrm>
                    <a:off x="0" y="0"/>
                    <a:ext cx="914400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noProof/>
        <w:color w:val="0000CC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73A6C2D" wp14:editId="7754DC6D">
          <wp:simplePos x="0" y="0"/>
          <wp:positionH relativeFrom="margin">
            <wp:posOffset>-443230</wp:posOffset>
          </wp:positionH>
          <wp:positionV relativeFrom="margin">
            <wp:posOffset>-935355</wp:posOffset>
          </wp:positionV>
          <wp:extent cx="962025" cy="872490"/>
          <wp:effectExtent l="0" t="0" r="0" b="0"/>
          <wp:wrapSquare wrapText="bothSides"/>
          <wp:docPr id="2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color w:val="0000CC"/>
        <w:sz w:val="20"/>
        <w:szCs w:val="20"/>
      </w:rPr>
      <w:t>DIRETORIA DE ENSINO REGIÃO DE PIRASSUNUNGA</w:t>
    </w:r>
  </w:p>
  <w:p w14:paraId="76843F42" w14:textId="77777777" w:rsidR="00434956" w:rsidRDefault="00966A8E">
    <w:pPr>
      <w:pBdr>
        <w:top w:val="single" w:sz="4" w:space="1" w:color="0000CC"/>
        <w:bottom w:val="single" w:sz="4" w:space="1" w:color="0000CC"/>
      </w:pBdr>
      <w:spacing w:after="120" w:line="240" w:lineRule="auto"/>
      <w:jc w:val="center"/>
      <w:rPr>
        <w:rFonts w:ascii="Times New Roman" w:hAnsi="Times New Roman"/>
        <w:b/>
        <w:color w:val="0000CC"/>
        <w:sz w:val="20"/>
        <w:szCs w:val="20"/>
      </w:rPr>
    </w:pPr>
    <w:r>
      <w:rPr>
        <w:rFonts w:ascii="Times New Roman" w:hAnsi="Times New Roman"/>
        <w:b/>
        <w:color w:val="0000CC"/>
        <w:sz w:val="20"/>
        <w:szCs w:val="20"/>
      </w:rPr>
      <w:t>SECRETARIA MUNICIPAL DE EDUCAÇÃO</w:t>
    </w:r>
  </w:p>
  <w:p w14:paraId="4A7BCCF3" w14:textId="77777777" w:rsidR="00434956" w:rsidRDefault="00966A8E">
    <w:pPr>
      <w:pBdr>
        <w:top w:val="single" w:sz="4" w:space="1" w:color="0000CC"/>
        <w:bottom w:val="single" w:sz="4" w:space="1" w:color="0000CC"/>
      </w:pBdr>
      <w:spacing w:after="120" w:line="240" w:lineRule="auto"/>
      <w:jc w:val="center"/>
      <w:rPr>
        <w:rFonts w:ascii="Times New Roman" w:hAnsi="Times New Roman"/>
        <w:b/>
        <w:color w:val="0000CC"/>
        <w:sz w:val="20"/>
        <w:szCs w:val="20"/>
      </w:rPr>
    </w:pPr>
    <w:r>
      <w:rPr>
        <w:rFonts w:ascii="Times New Roman" w:hAnsi="Times New Roman"/>
        <w:b/>
        <w:color w:val="0000CC"/>
        <w:sz w:val="20"/>
        <w:szCs w:val="20"/>
      </w:rPr>
      <w:t>ESTÂNCIA CLIMÁTICA DE ANALÂNDIA - SP</w:t>
    </w:r>
  </w:p>
  <w:p w14:paraId="0A72576E" w14:textId="77777777" w:rsidR="00434956" w:rsidRDefault="004349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C2437"/>
    <w:multiLevelType w:val="singleLevel"/>
    <w:tmpl w:val="320C243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37"/>
    <w:rsid w:val="00012CF8"/>
    <w:rsid w:val="0002515C"/>
    <w:rsid w:val="00032CFD"/>
    <w:rsid w:val="000371BC"/>
    <w:rsid w:val="000407F0"/>
    <w:rsid w:val="00051E23"/>
    <w:rsid w:val="00070A23"/>
    <w:rsid w:val="00072B96"/>
    <w:rsid w:val="000815E1"/>
    <w:rsid w:val="00087FB4"/>
    <w:rsid w:val="00091A25"/>
    <w:rsid w:val="000943F2"/>
    <w:rsid w:val="000C40F3"/>
    <w:rsid w:val="000D1D57"/>
    <w:rsid w:val="000E04D3"/>
    <w:rsid w:val="000E09B1"/>
    <w:rsid w:val="000E6E5F"/>
    <w:rsid w:val="000F0DC1"/>
    <w:rsid w:val="00113519"/>
    <w:rsid w:val="0011493D"/>
    <w:rsid w:val="00127344"/>
    <w:rsid w:val="00133F7C"/>
    <w:rsid w:val="00136977"/>
    <w:rsid w:val="00146915"/>
    <w:rsid w:val="0015214D"/>
    <w:rsid w:val="00157802"/>
    <w:rsid w:val="00171532"/>
    <w:rsid w:val="00174DC8"/>
    <w:rsid w:val="00176372"/>
    <w:rsid w:val="001847AC"/>
    <w:rsid w:val="00194187"/>
    <w:rsid w:val="00194811"/>
    <w:rsid w:val="001962B3"/>
    <w:rsid w:val="001B0352"/>
    <w:rsid w:val="001C13C5"/>
    <w:rsid w:val="001C215A"/>
    <w:rsid w:val="001D03F7"/>
    <w:rsid w:val="001D0E98"/>
    <w:rsid w:val="001D57F4"/>
    <w:rsid w:val="001D6DEF"/>
    <w:rsid w:val="001E305D"/>
    <w:rsid w:val="001F4260"/>
    <w:rsid w:val="001F6C80"/>
    <w:rsid w:val="002102DC"/>
    <w:rsid w:val="00243747"/>
    <w:rsid w:val="00251F6C"/>
    <w:rsid w:val="0026363D"/>
    <w:rsid w:val="00277946"/>
    <w:rsid w:val="00287FED"/>
    <w:rsid w:val="00291C42"/>
    <w:rsid w:val="00293822"/>
    <w:rsid w:val="002A5BAF"/>
    <w:rsid w:val="002B09E3"/>
    <w:rsid w:val="002B78AF"/>
    <w:rsid w:val="002D39D2"/>
    <w:rsid w:val="002F1553"/>
    <w:rsid w:val="00302F01"/>
    <w:rsid w:val="00321CB2"/>
    <w:rsid w:val="003349ED"/>
    <w:rsid w:val="003453BD"/>
    <w:rsid w:val="0035623E"/>
    <w:rsid w:val="003572BF"/>
    <w:rsid w:val="0036072F"/>
    <w:rsid w:val="00362611"/>
    <w:rsid w:val="00372D03"/>
    <w:rsid w:val="00376764"/>
    <w:rsid w:val="00392558"/>
    <w:rsid w:val="003A0503"/>
    <w:rsid w:val="003A513F"/>
    <w:rsid w:val="003B7036"/>
    <w:rsid w:val="003B75BB"/>
    <w:rsid w:val="003C0A01"/>
    <w:rsid w:val="003C1CBF"/>
    <w:rsid w:val="003E4EE6"/>
    <w:rsid w:val="003E6047"/>
    <w:rsid w:val="003F014C"/>
    <w:rsid w:val="004035C4"/>
    <w:rsid w:val="00421B30"/>
    <w:rsid w:val="00434578"/>
    <w:rsid w:val="00434956"/>
    <w:rsid w:val="004404D0"/>
    <w:rsid w:val="00464175"/>
    <w:rsid w:val="00473868"/>
    <w:rsid w:val="00481393"/>
    <w:rsid w:val="00482176"/>
    <w:rsid w:val="0048477A"/>
    <w:rsid w:val="00490412"/>
    <w:rsid w:val="004A2092"/>
    <w:rsid w:val="004A4535"/>
    <w:rsid w:val="004A7A89"/>
    <w:rsid w:val="004C23BA"/>
    <w:rsid w:val="004D0D47"/>
    <w:rsid w:val="004D375D"/>
    <w:rsid w:val="004F4FF7"/>
    <w:rsid w:val="004F7223"/>
    <w:rsid w:val="005464C1"/>
    <w:rsid w:val="00546F37"/>
    <w:rsid w:val="005552EE"/>
    <w:rsid w:val="005704E2"/>
    <w:rsid w:val="00577FC8"/>
    <w:rsid w:val="005850FD"/>
    <w:rsid w:val="00592771"/>
    <w:rsid w:val="00594DB7"/>
    <w:rsid w:val="005A4E68"/>
    <w:rsid w:val="005A54DF"/>
    <w:rsid w:val="005B07FE"/>
    <w:rsid w:val="005C32C2"/>
    <w:rsid w:val="005D20D6"/>
    <w:rsid w:val="005D4189"/>
    <w:rsid w:val="005E045D"/>
    <w:rsid w:val="005F0E53"/>
    <w:rsid w:val="006022F1"/>
    <w:rsid w:val="00602395"/>
    <w:rsid w:val="00622F5B"/>
    <w:rsid w:val="00624E83"/>
    <w:rsid w:val="006344C6"/>
    <w:rsid w:val="006357D3"/>
    <w:rsid w:val="006420A2"/>
    <w:rsid w:val="00645468"/>
    <w:rsid w:val="00646899"/>
    <w:rsid w:val="00650C6D"/>
    <w:rsid w:val="00653F69"/>
    <w:rsid w:val="006571EE"/>
    <w:rsid w:val="00660155"/>
    <w:rsid w:val="00663B67"/>
    <w:rsid w:val="0067752C"/>
    <w:rsid w:val="00693423"/>
    <w:rsid w:val="006B6CA1"/>
    <w:rsid w:val="006D1A6C"/>
    <w:rsid w:val="006E4FA8"/>
    <w:rsid w:val="006F6604"/>
    <w:rsid w:val="00711250"/>
    <w:rsid w:val="00712C1A"/>
    <w:rsid w:val="00735A90"/>
    <w:rsid w:val="00755AB9"/>
    <w:rsid w:val="00766C64"/>
    <w:rsid w:val="00791EA8"/>
    <w:rsid w:val="007C157D"/>
    <w:rsid w:val="007E18C6"/>
    <w:rsid w:val="007E4D2F"/>
    <w:rsid w:val="007F7D50"/>
    <w:rsid w:val="0081183F"/>
    <w:rsid w:val="00820CCB"/>
    <w:rsid w:val="00824670"/>
    <w:rsid w:val="008273C0"/>
    <w:rsid w:val="0085719C"/>
    <w:rsid w:val="00861239"/>
    <w:rsid w:val="00864BC6"/>
    <w:rsid w:val="00883C95"/>
    <w:rsid w:val="00896EAC"/>
    <w:rsid w:val="008A61CA"/>
    <w:rsid w:val="008D4F50"/>
    <w:rsid w:val="008E3EA6"/>
    <w:rsid w:val="008F175D"/>
    <w:rsid w:val="00917844"/>
    <w:rsid w:val="00920747"/>
    <w:rsid w:val="009263AB"/>
    <w:rsid w:val="0093216A"/>
    <w:rsid w:val="00942417"/>
    <w:rsid w:val="00960397"/>
    <w:rsid w:val="009667BB"/>
    <w:rsid w:val="00966A8E"/>
    <w:rsid w:val="00974AC3"/>
    <w:rsid w:val="00976A95"/>
    <w:rsid w:val="009802A2"/>
    <w:rsid w:val="009B20D1"/>
    <w:rsid w:val="009B791B"/>
    <w:rsid w:val="009C0CD5"/>
    <w:rsid w:val="009E6A94"/>
    <w:rsid w:val="009E6B2F"/>
    <w:rsid w:val="009F1A5F"/>
    <w:rsid w:val="009F6340"/>
    <w:rsid w:val="009F706D"/>
    <w:rsid w:val="00A02118"/>
    <w:rsid w:val="00A066E5"/>
    <w:rsid w:val="00A1552F"/>
    <w:rsid w:val="00A251F9"/>
    <w:rsid w:val="00A300DB"/>
    <w:rsid w:val="00A34518"/>
    <w:rsid w:val="00A62D15"/>
    <w:rsid w:val="00A776DD"/>
    <w:rsid w:val="00A83D1A"/>
    <w:rsid w:val="00A94CDB"/>
    <w:rsid w:val="00AB64DC"/>
    <w:rsid w:val="00AC40AA"/>
    <w:rsid w:val="00AC4C8C"/>
    <w:rsid w:val="00AD1CE9"/>
    <w:rsid w:val="00AE163B"/>
    <w:rsid w:val="00AF0ADD"/>
    <w:rsid w:val="00AF4EAC"/>
    <w:rsid w:val="00AF7EDF"/>
    <w:rsid w:val="00B14EC6"/>
    <w:rsid w:val="00B25DA2"/>
    <w:rsid w:val="00B520B7"/>
    <w:rsid w:val="00B57541"/>
    <w:rsid w:val="00B70AF1"/>
    <w:rsid w:val="00B764A2"/>
    <w:rsid w:val="00B8069A"/>
    <w:rsid w:val="00B92D41"/>
    <w:rsid w:val="00B9481E"/>
    <w:rsid w:val="00BA2C0A"/>
    <w:rsid w:val="00BB20DE"/>
    <w:rsid w:val="00BB21D8"/>
    <w:rsid w:val="00BF6E2A"/>
    <w:rsid w:val="00C3206D"/>
    <w:rsid w:val="00C71C42"/>
    <w:rsid w:val="00CB6D91"/>
    <w:rsid w:val="00CC17CF"/>
    <w:rsid w:val="00CD439F"/>
    <w:rsid w:val="00CD4641"/>
    <w:rsid w:val="00CD5CA0"/>
    <w:rsid w:val="00CD7C3E"/>
    <w:rsid w:val="00CE01A8"/>
    <w:rsid w:val="00CE3F5E"/>
    <w:rsid w:val="00CF222C"/>
    <w:rsid w:val="00D01DC7"/>
    <w:rsid w:val="00D024A8"/>
    <w:rsid w:val="00D059E6"/>
    <w:rsid w:val="00D05A22"/>
    <w:rsid w:val="00D15F59"/>
    <w:rsid w:val="00D2133F"/>
    <w:rsid w:val="00D31F29"/>
    <w:rsid w:val="00D447BC"/>
    <w:rsid w:val="00D52420"/>
    <w:rsid w:val="00D55325"/>
    <w:rsid w:val="00D60C7D"/>
    <w:rsid w:val="00D66F97"/>
    <w:rsid w:val="00D7100D"/>
    <w:rsid w:val="00D93872"/>
    <w:rsid w:val="00DC09EC"/>
    <w:rsid w:val="00E11D3B"/>
    <w:rsid w:val="00E2077B"/>
    <w:rsid w:val="00E4207A"/>
    <w:rsid w:val="00E67368"/>
    <w:rsid w:val="00E752C9"/>
    <w:rsid w:val="00E80C89"/>
    <w:rsid w:val="00EA235A"/>
    <w:rsid w:val="00EB514A"/>
    <w:rsid w:val="00EC3A71"/>
    <w:rsid w:val="00ED7455"/>
    <w:rsid w:val="00EE6332"/>
    <w:rsid w:val="00EE7988"/>
    <w:rsid w:val="00F46038"/>
    <w:rsid w:val="00F64FDD"/>
    <w:rsid w:val="00F73A85"/>
    <w:rsid w:val="00F74EA7"/>
    <w:rsid w:val="00F7672C"/>
    <w:rsid w:val="00F82EBF"/>
    <w:rsid w:val="00F870F3"/>
    <w:rsid w:val="00F96991"/>
    <w:rsid w:val="00FD2C90"/>
    <w:rsid w:val="00FD5D7D"/>
    <w:rsid w:val="00FE555C"/>
    <w:rsid w:val="00FE6337"/>
    <w:rsid w:val="02B31F3F"/>
    <w:rsid w:val="0E993DAB"/>
    <w:rsid w:val="109F67AA"/>
    <w:rsid w:val="165E079B"/>
    <w:rsid w:val="1A8171DE"/>
    <w:rsid w:val="1C403F9F"/>
    <w:rsid w:val="2CD373F6"/>
    <w:rsid w:val="335702F2"/>
    <w:rsid w:val="3E001D54"/>
    <w:rsid w:val="3E9368B5"/>
    <w:rsid w:val="44DC6AAD"/>
    <w:rsid w:val="4BF32C24"/>
    <w:rsid w:val="5F6A015E"/>
    <w:rsid w:val="645651A5"/>
    <w:rsid w:val="646F1C80"/>
    <w:rsid w:val="7987704E"/>
    <w:rsid w:val="7E6B1A1E"/>
    <w:rsid w:val="7ED3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1689"/>
  <w15:docId w15:val="{9746098D-F2F6-48EB-AC65-0018F7B3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40" w:after="0"/>
      <w:outlineLvl w:val="1"/>
    </w:pPr>
    <w:rPr>
      <w:rFonts w:ascii="Calibri Light" w:eastAsia="SimSun" w:hAnsi="Calibri Light"/>
      <w:color w:val="2E75B5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/>
      <w:u w:val="single"/>
    </w:rPr>
  </w:style>
  <w:style w:type="paragraph" w:styleId="Corpodetexto">
    <w:name w:val="Body Text"/>
    <w:basedOn w:val="Normal"/>
    <w:link w:val="CorpodetextoChar"/>
    <w:qFormat/>
    <w:pPr>
      <w:spacing w:after="0" w:line="240" w:lineRule="auto"/>
      <w:jc w:val="center"/>
    </w:pPr>
    <w:rPr>
      <w:rFonts w:ascii="Bookman Old Style" w:eastAsia="Times New Roman" w:hAnsi="Bookman Old Style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="Calibri Light" w:eastAsia="SimSun" w:hAnsi="Calibri Light" w:cs="Times New Roman"/>
      <w:color w:val="2E75B5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ME%202024\OFIC&#205;OS%20-%202024\05-2024%20FNDE%20-%20N&#218;MERO%20DE%20ALUNOS%20-%205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05-2024 FNDE - NÚMERO DE ALUNOS - 5</Template>
  <TotalTime>27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2025-08-12T09:54:00Z</cp:lastPrinted>
  <dcterms:created xsi:type="dcterms:W3CDTF">2025-05-07T10:51:00Z</dcterms:created>
  <dcterms:modified xsi:type="dcterms:W3CDTF">2026-08-04T11:57:00Z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1046-12.2.0.17153</vt:lpwstr>
  </property>
  <property fmtid="{D5CDD505-2E9C-101B-9397-08002B2CF9AE}" pid="3" name="ICV">
    <vt:lpwstr>1D54121CB2FE403097968AC7E0B7A68B_13</vt:lpwstr>
  </property>
</Properties>
</file>